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A2CCB" w14:textId="77777777" w:rsidR="009B17FC" w:rsidRDefault="009B17FC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5250C4E5" w14:textId="77777777" w:rsidR="009B17FC" w:rsidRDefault="009B17FC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7C3D0A38" w14:textId="77777777" w:rsidR="009B17FC" w:rsidRDefault="009B17FC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2EC954BB" w14:textId="77777777" w:rsidR="009B17FC" w:rsidRDefault="009B17FC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5B8399D4" w14:textId="623E994C" w:rsidR="00F26AD2" w:rsidRPr="00F26AD2" w:rsidRDefault="009D1B69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  <w:r>
        <w:rPr>
          <w:b/>
          <w:color w:val="003764"/>
          <w:sz w:val="30"/>
          <w:szCs w:val="30"/>
          <w:u w:val="single"/>
          <w:lang w:eastAsia="hr-HR"/>
        </w:rPr>
        <w:t>RIJEČKA TREŠNJA 202</w:t>
      </w:r>
      <w:r w:rsidR="00695EA8">
        <w:rPr>
          <w:b/>
          <w:color w:val="003764"/>
          <w:sz w:val="30"/>
          <w:szCs w:val="30"/>
          <w:u w:val="single"/>
          <w:lang w:eastAsia="hr-HR"/>
        </w:rPr>
        <w:t>6</w:t>
      </w:r>
      <w:r>
        <w:rPr>
          <w:b/>
          <w:color w:val="003764"/>
          <w:sz w:val="30"/>
          <w:szCs w:val="30"/>
          <w:u w:val="single"/>
          <w:lang w:eastAsia="hr-HR"/>
        </w:rPr>
        <w:t>. – ČOVJEK KLJUČ USPJEHA</w:t>
      </w:r>
    </w:p>
    <w:p w14:paraId="62B13FD7" w14:textId="77777777" w:rsidR="00F26AD2" w:rsidRPr="00F26AD2" w:rsidRDefault="00F26AD2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44EB158A" w14:textId="77777777" w:rsidR="00F26AD2" w:rsidRPr="00F26AD2" w:rsidRDefault="00F26AD2" w:rsidP="00F26AD2">
      <w:pPr>
        <w:jc w:val="center"/>
        <w:rPr>
          <w:b/>
          <w:color w:val="003764"/>
          <w:sz w:val="30"/>
          <w:szCs w:val="30"/>
          <w:u w:val="single"/>
          <w:lang w:eastAsia="hr-HR"/>
        </w:rPr>
      </w:pPr>
    </w:p>
    <w:p w14:paraId="09A62155" w14:textId="77777777" w:rsidR="00F26AD2" w:rsidRPr="00F26AD2" w:rsidRDefault="00F26AD2" w:rsidP="00F26AD2">
      <w:pPr>
        <w:rPr>
          <w:b/>
          <w:color w:val="003764"/>
          <w:sz w:val="30"/>
          <w:szCs w:val="30"/>
          <w:u w:val="single"/>
          <w:lang w:eastAsia="hr-HR"/>
        </w:rPr>
      </w:pPr>
      <w:r w:rsidRPr="00F26AD2">
        <w:rPr>
          <w:b/>
          <w:color w:val="003764"/>
          <w:sz w:val="30"/>
          <w:szCs w:val="30"/>
          <w:u w:val="single"/>
          <w:lang w:eastAsia="hr-HR"/>
        </w:rPr>
        <w:t>OBRAZAC ZA PRIJAVU</w:t>
      </w:r>
    </w:p>
    <w:p w14:paraId="45597752" w14:textId="77777777" w:rsidR="00F26AD2" w:rsidRPr="00F26AD2" w:rsidRDefault="00F26AD2" w:rsidP="00F26AD2">
      <w:pPr>
        <w:ind w:left="720"/>
        <w:contextualSpacing/>
        <w:jc w:val="both"/>
        <w:rPr>
          <w:color w:val="003764"/>
          <w:sz w:val="22"/>
          <w:szCs w:val="22"/>
        </w:rPr>
      </w:pPr>
    </w:p>
    <w:p w14:paraId="77419BC7" w14:textId="77777777" w:rsidR="00F26AD2" w:rsidRPr="00F26AD2" w:rsidRDefault="00F26AD2" w:rsidP="00F26AD2">
      <w:pPr>
        <w:jc w:val="both"/>
        <w:rPr>
          <w:rFonts w:cs="Tahoma"/>
          <w:b/>
          <w:color w:val="003764"/>
          <w:sz w:val="22"/>
          <w:szCs w:val="22"/>
          <w:lang w:eastAsia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7076"/>
      </w:tblGrid>
      <w:tr w:rsidR="00F26AD2" w:rsidRPr="00F26AD2" w14:paraId="0BC61725" w14:textId="77777777" w:rsidTr="005E73CC">
        <w:trPr>
          <w:trHeight w:val="400"/>
        </w:trPr>
        <w:tc>
          <w:tcPr>
            <w:tcW w:w="9493" w:type="dxa"/>
            <w:gridSpan w:val="2"/>
            <w:noWrap/>
            <w:vAlign w:val="center"/>
            <w:hideMark/>
          </w:tcPr>
          <w:p w14:paraId="2B022159" w14:textId="77777777" w:rsidR="00F26AD2" w:rsidRPr="00F26AD2" w:rsidRDefault="00F26AD2" w:rsidP="00F26AD2">
            <w:pPr>
              <w:jc w:val="center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PODACI O PREDLAGATELJU</w:t>
            </w:r>
          </w:p>
        </w:tc>
      </w:tr>
      <w:tr w:rsidR="00F26AD2" w:rsidRPr="00F26AD2" w14:paraId="65F661D8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4972A8AE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ime i prezime</w:t>
            </w:r>
          </w:p>
        </w:tc>
        <w:tc>
          <w:tcPr>
            <w:tcW w:w="7076" w:type="dxa"/>
            <w:noWrap/>
            <w:vAlign w:val="center"/>
          </w:tcPr>
          <w:p w14:paraId="4EBDE491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4E88423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38148D23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naziv tvrtke</w:t>
            </w:r>
          </w:p>
        </w:tc>
        <w:tc>
          <w:tcPr>
            <w:tcW w:w="7076" w:type="dxa"/>
            <w:noWrap/>
            <w:vAlign w:val="center"/>
          </w:tcPr>
          <w:p w14:paraId="07774040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82BAF65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6721DE9F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funkcija</w:t>
            </w:r>
          </w:p>
        </w:tc>
        <w:tc>
          <w:tcPr>
            <w:tcW w:w="7076" w:type="dxa"/>
            <w:noWrap/>
            <w:vAlign w:val="center"/>
          </w:tcPr>
          <w:p w14:paraId="1966648A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12BFA6D2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0EF45E15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adresa</w:t>
            </w:r>
          </w:p>
        </w:tc>
        <w:tc>
          <w:tcPr>
            <w:tcW w:w="7076" w:type="dxa"/>
            <w:noWrap/>
            <w:vAlign w:val="center"/>
          </w:tcPr>
          <w:p w14:paraId="4FC9FB6F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DF837A9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5D6F836E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poštanski broj</w:t>
            </w:r>
          </w:p>
        </w:tc>
        <w:tc>
          <w:tcPr>
            <w:tcW w:w="7076" w:type="dxa"/>
            <w:noWrap/>
            <w:vAlign w:val="center"/>
          </w:tcPr>
          <w:p w14:paraId="1A11F532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DBB5664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767C2695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mjesto</w:t>
            </w:r>
          </w:p>
        </w:tc>
        <w:tc>
          <w:tcPr>
            <w:tcW w:w="7076" w:type="dxa"/>
            <w:noWrap/>
            <w:vAlign w:val="center"/>
          </w:tcPr>
          <w:p w14:paraId="13E11A51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17D7849D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56EE004F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fiksni telefon</w:t>
            </w:r>
          </w:p>
        </w:tc>
        <w:tc>
          <w:tcPr>
            <w:tcW w:w="7076" w:type="dxa"/>
            <w:noWrap/>
            <w:vAlign w:val="center"/>
          </w:tcPr>
          <w:p w14:paraId="038EC991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5CF2F29B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420732B5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mobitel</w:t>
            </w:r>
          </w:p>
        </w:tc>
        <w:tc>
          <w:tcPr>
            <w:tcW w:w="7076" w:type="dxa"/>
            <w:noWrap/>
            <w:vAlign w:val="center"/>
          </w:tcPr>
          <w:p w14:paraId="29312205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7A92DB1D" w14:textId="77777777" w:rsidTr="005E73CC">
        <w:trPr>
          <w:trHeight w:val="400"/>
        </w:trPr>
        <w:tc>
          <w:tcPr>
            <w:tcW w:w="2417" w:type="dxa"/>
            <w:noWrap/>
            <w:vAlign w:val="center"/>
          </w:tcPr>
          <w:p w14:paraId="6F520783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Cs/>
                <w:color w:val="003764"/>
                <w:sz w:val="22"/>
                <w:szCs w:val="22"/>
                <w:lang w:eastAsia="ja-JP"/>
              </w:rPr>
              <w:t>e-mail</w:t>
            </w:r>
          </w:p>
        </w:tc>
        <w:tc>
          <w:tcPr>
            <w:tcW w:w="7076" w:type="dxa"/>
            <w:noWrap/>
            <w:vAlign w:val="center"/>
          </w:tcPr>
          <w:p w14:paraId="38F71950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63FCE182" w14:textId="77777777" w:rsidTr="005E73CC">
        <w:trPr>
          <w:trHeight w:val="400"/>
        </w:trPr>
        <w:tc>
          <w:tcPr>
            <w:tcW w:w="2417" w:type="dxa"/>
            <w:noWrap/>
            <w:vAlign w:val="center"/>
            <w:hideMark/>
          </w:tcPr>
          <w:p w14:paraId="6EECEB8E" w14:textId="77777777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Naziv kategorije za koju se podnosi kandidatura</w:t>
            </w:r>
          </w:p>
        </w:tc>
        <w:tc>
          <w:tcPr>
            <w:tcW w:w="7076" w:type="dxa"/>
            <w:noWrap/>
            <w:vAlign w:val="center"/>
          </w:tcPr>
          <w:p w14:paraId="1215A8E4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</w:tbl>
    <w:p w14:paraId="77641848" w14:textId="77777777" w:rsidR="00F26AD2" w:rsidRPr="00F26AD2" w:rsidRDefault="00F26AD2" w:rsidP="00F26AD2">
      <w:pPr>
        <w:jc w:val="both"/>
        <w:rPr>
          <w:rFonts w:cs="Tahoma"/>
          <w:b/>
          <w:color w:val="003764"/>
          <w:sz w:val="22"/>
          <w:szCs w:val="22"/>
          <w:lang w:eastAsia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5421"/>
      </w:tblGrid>
      <w:tr w:rsidR="00F26AD2" w:rsidRPr="00F26AD2" w14:paraId="05409E3A" w14:textId="77777777" w:rsidTr="005E73CC">
        <w:trPr>
          <w:trHeight w:val="400"/>
        </w:trPr>
        <w:tc>
          <w:tcPr>
            <w:tcW w:w="9493" w:type="dxa"/>
            <w:gridSpan w:val="2"/>
            <w:noWrap/>
            <w:vAlign w:val="center"/>
            <w:hideMark/>
          </w:tcPr>
          <w:p w14:paraId="56047D1D" w14:textId="77777777" w:rsidR="00F26AD2" w:rsidRPr="00F26AD2" w:rsidRDefault="00F26AD2" w:rsidP="00F26AD2">
            <w:pPr>
              <w:jc w:val="center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PODACI O KANDIDATU</w:t>
            </w:r>
          </w:p>
        </w:tc>
      </w:tr>
      <w:tr w:rsidR="00F26AD2" w:rsidRPr="00F26AD2" w14:paraId="53582318" w14:textId="77777777" w:rsidTr="005E73CC">
        <w:trPr>
          <w:trHeight w:val="400"/>
        </w:trPr>
        <w:tc>
          <w:tcPr>
            <w:tcW w:w="9493" w:type="dxa"/>
            <w:gridSpan w:val="2"/>
            <w:noWrap/>
            <w:vAlign w:val="center"/>
            <w:hideMark/>
          </w:tcPr>
          <w:p w14:paraId="1B02BEA3" w14:textId="77777777" w:rsidR="00F26AD2" w:rsidRPr="00F26AD2" w:rsidRDefault="00F26AD2" w:rsidP="00F26AD2">
            <w:pPr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b/>
                <w:bCs/>
                <w:color w:val="003764"/>
                <w:sz w:val="22"/>
                <w:szCs w:val="22"/>
                <w:lang w:eastAsia="ja-JP"/>
              </w:rPr>
              <w:t>Osnovni podaci</w:t>
            </w:r>
          </w:p>
        </w:tc>
      </w:tr>
      <w:tr w:rsidR="00F26AD2" w:rsidRPr="00F26AD2" w14:paraId="66B43B66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77472C2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ime i prezime</w:t>
            </w:r>
          </w:p>
        </w:tc>
        <w:tc>
          <w:tcPr>
            <w:tcW w:w="5421" w:type="dxa"/>
            <w:vAlign w:val="center"/>
            <w:hideMark/>
          </w:tcPr>
          <w:p w14:paraId="0076C019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5F3B489" w14:textId="77777777" w:rsidTr="005E73CC">
        <w:trPr>
          <w:trHeight w:val="400"/>
        </w:trPr>
        <w:tc>
          <w:tcPr>
            <w:tcW w:w="4072" w:type="dxa"/>
            <w:vAlign w:val="center"/>
          </w:tcPr>
          <w:p w14:paraId="2B579A5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OIB</w:t>
            </w:r>
          </w:p>
        </w:tc>
        <w:tc>
          <w:tcPr>
            <w:tcW w:w="5421" w:type="dxa"/>
            <w:vAlign w:val="center"/>
          </w:tcPr>
          <w:p w14:paraId="5AC9ACB6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67C71F9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7161AD41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kućna adresa</w:t>
            </w:r>
          </w:p>
        </w:tc>
        <w:tc>
          <w:tcPr>
            <w:tcW w:w="5421" w:type="dxa"/>
            <w:vAlign w:val="center"/>
            <w:hideMark/>
          </w:tcPr>
          <w:p w14:paraId="4B408D60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277FD61D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6F2D059E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broj mobitela</w:t>
            </w:r>
          </w:p>
        </w:tc>
        <w:tc>
          <w:tcPr>
            <w:tcW w:w="5421" w:type="dxa"/>
            <w:vAlign w:val="center"/>
            <w:hideMark/>
          </w:tcPr>
          <w:p w14:paraId="2D3D6607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62F0FFAB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6E45D985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e-mail adresa</w:t>
            </w:r>
          </w:p>
        </w:tc>
        <w:tc>
          <w:tcPr>
            <w:tcW w:w="5421" w:type="dxa"/>
            <w:vAlign w:val="center"/>
            <w:hideMark/>
          </w:tcPr>
          <w:p w14:paraId="08B6ABFF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FC9FF6C" w14:textId="77777777" w:rsidTr="005E73CC">
        <w:trPr>
          <w:trHeight w:val="400"/>
        </w:trPr>
        <w:tc>
          <w:tcPr>
            <w:tcW w:w="9493" w:type="dxa"/>
            <w:gridSpan w:val="2"/>
            <w:noWrap/>
            <w:vAlign w:val="center"/>
            <w:hideMark/>
          </w:tcPr>
          <w:p w14:paraId="528D3F80" w14:textId="77777777" w:rsidR="00F26AD2" w:rsidRPr="00F26AD2" w:rsidRDefault="00F26AD2" w:rsidP="00F26AD2">
            <w:pPr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Stručno obrazovanje</w:t>
            </w:r>
          </w:p>
        </w:tc>
      </w:tr>
      <w:tr w:rsidR="00F26AD2" w:rsidRPr="00F26AD2" w14:paraId="6593C2A4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5358979E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zvanje i stupanj stručne spreme</w:t>
            </w:r>
          </w:p>
        </w:tc>
        <w:tc>
          <w:tcPr>
            <w:tcW w:w="5421" w:type="dxa"/>
            <w:vAlign w:val="center"/>
            <w:hideMark/>
          </w:tcPr>
          <w:p w14:paraId="08BD69E2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7ADDD49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709EE89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zanimanje (naziv radnog mjesta)</w:t>
            </w:r>
          </w:p>
        </w:tc>
        <w:tc>
          <w:tcPr>
            <w:tcW w:w="5421" w:type="dxa"/>
            <w:vAlign w:val="center"/>
            <w:hideMark/>
          </w:tcPr>
          <w:p w14:paraId="1B4EC37A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552195F9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240F1BAD" w14:textId="77777777" w:rsidR="00F26AD2" w:rsidRPr="00F26AD2" w:rsidRDefault="00F26AD2" w:rsidP="00F26AD2">
            <w:pPr>
              <w:jc w:val="both"/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 xml:space="preserve">Dodatno stručno usavršavanje </w:t>
            </w: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(navesti koje)</w:t>
            </w:r>
          </w:p>
        </w:tc>
        <w:tc>
          <w:tcPr>
            <w:tcW w:w="5421" w:type="dxa"/>
            <w:vAlign w:val="center"/>
            <w:hideMark/>
          </w:tcPr>
          <w:p w14:paraId="72A593BC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A6773CB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048342E8" w14:textId="77777777" w:rsidR="00F26AD2" w:rsidRPr="00F26AD2" w:rsidRDefault="00F26AD2" w:rsidP="00F26AD2">
            <w:pPr>
              <w:jc w:val="both"/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Sudjelovanje na stručnim natjecanjima u zemlji i inozemstvu</w:t>
            </w: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 xml:space="preserve"> (navesti kojim)</w:t>
            </w:r>
          </w:p>
        </w:tc>
        <w:tc>
          <w:tcPr>
            <w:tcW w:w="5421" w:type="dxa"/>
            <w:vAlign w:val="center"/>
            <w:hideMark/>
          </w:tcPr>
          <w:p w14:paraId="3AAA82C4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431F34D8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2DD1FD60" w14:textId="77777777" w:rsidR="00F26AD2" w:rsidRPr="00F26AD2" w:rsidRDefault="00F26AD2" w:rsidP="00F26AD2">
            <w:pPr>
              <w:jc w:val="both"/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Osvojene nagrade i priznanja</w:t>
            </w: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 xml:space="preserve"> (navesti koje)</w:t>
            </w:r>
          </w:p>
        </w:tc>
        <w:tc>
          <w:tcPr>
            <w:tcW w:w="5421" w:type="dxa"/>
            <w:vAlign w:val="center"/>
            <w:hideMark/>
          </w:tcPr>
          <w:p w14:paraId="6BF2226A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81BE6FF" w14:textId="77777777" w:rsidTr="005E73CC">
        <w:trPr>
          <w:trHeight w:val="400"/>
        </w:trPr>
        <w:tc>
          <w:tcPr>
            <w:tcW w:w="9493" w:type="dxa"/>
            <w:gridSpan w:val="2"/>
            <w:vAlign w:val="center"/>
            <w:hideMark/>
          </w:tcPr>
          <w:p w14:paraId="1F3B1185" w14:textId="77777777" w:rsidR="00F26AD2" w:rsidRPr="00F26AD2" w:rsidRDefault="00F26AD2" w:rsidP="00F26AD2">
            <w:pPr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Radno iskustvo</w:t>
            </w:r>
          </w:p>
        </w:tc>
      </w:tr>
      <w:tr w:rsidR="00F26AD2" w:rsidRPr="00F26AD2" w14:paraId="46E10F0F" w14:textId="77777777" w:rsidTr="005E73CC">
        <w:trPr>
          <w:trHeight w:val="400"/>
        </w:trPr>
        <w:tc>
          <w:tcPr>
            <w:tcW w:w="4072" w:type="dxa"/>
            <w:vAlign w:val="center"/>
          </w:tcPr>
          <w:p w14:paraId="217989A6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lastRenderedPageBreak/>
              <w:t>tvrtka u kojoj je kandidat zaposlen</w:t>
            </w:r>
          </w:p>
        </w:tc>
        <w:tc>
          <w:tcPr>
            <w:tcW w:w="5421" w:type="dxa"/>
            <w:vAlign w:val="center"/>
          </w:tcPr>
          <w:p w14:paraId="4EA263F2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D349BF6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430B8B9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ukupne godine radnog staža</w:t>
            </w:r>
          </w:p>
        </w:tc>
        <w:tc>
          <w:tcPr>
            <w:tcW w:w="5421" w:type="dxa"/>
            <w:vAlign w:val="center"/>
            <w:hideMark/>
          </w:tcPr>
          <w:p w14:paraId="2CF7E5B8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02C6D35C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264FF739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godine radnog staža u turizmu</w:t>
            </w:r>
          </w:p>
        </w:tc>
        <w:tc>
          <w:tcPr>
            <w:tcW w:w="5421" w:type="dxa"/>
            <w:vAlign w:val="center"/>
            <w:hideMark/>
          </w:tcPr>
          <w:p w14:paraId="64CC0ACA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72271C9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20A71A16" w14:textId="77777777" w:rsidR="00F26AD2" w:rsidRPr="00F26AD2" w:rsidRDefault="00F26AD2" w:rsidP="00F26AD2">
            <w:pPr>
              <w:jc w:val="both"/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godine radnog staža u predmetnom zanimanju</w:t>
            </w:r>
          </w:p>
        </w:tc>
        <w:tc>
          <w:tcPr>
            <w:tcW w:w="5421" w:type="dxa"/>
            <w:vAlign w:val="center"/>
            <w:hideMark/>
          </w:tcPr>
          <w:p w14:paraId="45A0712C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621CEE91" w14:textId="77777777" w:rsidTr="005E73CC">
        <w:trPr>
          <w:trHeight w:val="400"/>
        </w:trPr>
        <w:tc>
          <w:tcPr>
            <w:tcW w:w="9493" w:type="dxa"/>
            <w:gridSpan w:val="2"/>
            <w:vAlign w:val="center"/>
            <w:hideMark/>
          </w:tcPr>
          <w:p w14:paraId="3F740CD4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 xml:space="preserve">Poznavanje stranih jezika </w:t>
            </w: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(navesti kojih)</w:t>
            </w:r>
          </w:p>
        </w:tc>
      </w:tr>
      <w:tr w:rsidR="00F26AD2" w:rsidRPr="00F26AD2" w14:paraId="4E56D8A0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0AF90A72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aktivno</w:t>
            </w:r>
          </w:p>
        </w:tc>
        <w:tc>
          <w:tcPr>
            <w:tcW w:w="5421" w:type="dxa"/>
            <w:vAlign w:val="center"/>
            <w:hideMark/>
          </w:tcPr>
          <w:p w14:paraId="0F125BC2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4AF55E73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74C13FF9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pasivno</w:t>
            </w:r>
          </w:p>
        </w:tc>
        <w:tc>
          <w:tcPr>
            <w:tcW w:w="5421" w:type="dxa"/>
            <w:vAlign w:val="center"/>
            <w:hideMark/>
          </w:tcPr>
          <w:p w14:paraId="34C02918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1219ED18" w14:textId="77777777" w:rsidTr="005E73CC">
        <w:trPr>
          <w:trHeight w:val="400"/>
        </w:trPr>
        <w:tc>
          <w:tcPr>
            <w:tcW w:w="9493" w:type="dxa"/>
            <w:gridSpan w:val="2"/>
            <w:vAlign w:val="center"/>
            <w:hideMark/>
          </w:tcPr>
          <w:p w14:paraId="42354EB9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>Profesionalne osobine kandidata i odnos prema gostima/turistima</w:t>
            </w: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 xml:space="preserve"> (označiti ocjenom 1 - 5)</w:t>
            </w:r>
          </w:p>
        </w:tc>
      </w:tr>
      <w:tr w:rsidR="00F26AD2" w:rsidRPr="00F26AD2" w14:paraId="45BD13C9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07A97C0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komunikativnost, ljubaznost i uslužnost</w:t>
            </w:r>
          </w:p>
        </w:tc>
        <w:tc>
          <w:tcPr>
            <w:tcW w:w="5421" w:type="dxa"/>
            <w:vAlign w:val="center"/>
            <w:hideMark/>
          </w:tcPr>
          <w:p w14:paraId="0C08B965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175112C3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01ACD36D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timski rad i kolegijalnost</w:t>
            </w:r>
          </w:p>
        </w:tc>
        <w:tc>
          <w:tcPr>
            <w:tcW w:w="5421" w:type="dxa"/>
            <w:vAlign w:val="center"/>
            <w:hideMark/>
          </w:tcPr>
          <w:p w14:paraId="5E37A20F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2E765DA4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1C49903E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fleksibilnost</w:t>
            </w:r>
          </w:p>
        </w:tc>
        <w:tc>
          <w:tcPr>
            <w:tcW w:w="5421" w:type="dxa"/>
            <w:vAlign w:val="center"/>
            <w:hideMark/>
          </w:tcPr>
          <w:p w14:paraId="4D2F665A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5686679F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0DF33958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pouzdanost i diskretnost</w:t>
            </w:r>
          </w:p>
        </w:tc>
        <w:tc>
          <w:tcPr>
            <w:tcW w:w="5421" w:type="dxa"/>
            <w:vAlign w:val="center"/>
            <w:hideMark/>
          </w:tcPr>
          <w:p w14:paraId="46EB9380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12CA1B91" w14:textId="77777777" w:rsidTr="005E73CC">
        <w:trPr>
          <w:trHeight w:val="400"/>
        </w:trPr>
        <w:tc>
          <w:tcPr>
            <w:tcW w:w="4072" w:type="dxa"/>
            <w:vAlign w:val="center"/>
            <w:hideMark/>
          </w:tcPr>
          <w:p w14:paraId="7D421B98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poduzetnost i inovativnost</w:t>
            </w:r>
          </w:p>
        </w:tc>
        <w:tc>
          <w:tcPr>
            <w:tcW w:w="5421" w:type="dxa"/>
            <w:vAlign w:val="center"/>
            <w:hideMark/>
          </w:tcPr>
          <w:p w14:paraId="6C299871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  <w:tr w:rsidR="00F26AD2" w:rsidRPr="00F26AD2" w14:paraId="3121B4D6" w14:textId="77777777" w:rsidTr="005E73CC">
        <w:trPr>
          <w:trHeight w:val="400"/>
        </w:trPr>
        <w:tc>
          <w:tcPr>
            <w:tcW w:w="9493" w:type="dxa"/>
            <w:gridSpan w:val="2"/>
            <w:vAlign w:val="center"/>
            <w:hideMark/>
          </w:tcPr>
          <w:p w14:paraId="6E904E88" w14:textId="77777777" w:rsidR="00F26AD2" w:rsidRPr="00F26AD2" w:rsidRDefault="00F26AD2" w:rsidP="00F26AD2">
            <w:pPr>
              <w:jc w:val="both"/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  <w:t xml:space="preserve">Pisano obrazloženje kandidature </w:t>
            </w:r>
            <w:r w:rsidRPr="00F26AD2">
              <w:rPr>
                <w:rFonts w:eastAsia="Times New Roman"/>
                <w:b/>
                <w:color w:val="003764"/>
                <w:sz w:val="22"/>
                <w:szCs w:val="22"/>
                <w:lang w:eastAsia="ja-JP"/>
              </w:rPr>
              <w:t>(maksimalno 200 riječi)</w:t>
            </w:r>
          </w:p>
        </w:tc>
      </w:tr>
      <w:tr w:rsidR="00F26AD2" w:rsidRPr="00F26AD2" w14:paraId="2B60EE14" w14:textId="77777777" w:rsidTr="005E73CC">
        <w:trPr>
          <w:trHeight w:val="400"/>
        </w:trPr>
        <w:tc>
          <w:tcPr>
            <w:tcW w:w="4072" w:type="dxa"/>
            <w:vAlign w:val="center"/>
          </w:tcPr>
          <w:p w14:paraId="75235247" w14:textId="48481EA5" w:rsidR="00F26AD2" w:rsidRPr="00F26AD2" w:rsidRDefault="00F26AD2" w:rsidP="00F26AD2">
            <w:pPr>
              <w:jc w:val="both"/>
              <w:rPr>
                <w:rFonts w:eastAsia="Times New Roman"/>
                <w:b/>
                <w:bCs/>
                <w:color w:val="003764"/>
                <w:sz w:val="22"/>
                <w:szCs w:val="22"/>
                <w:lang w:eastAsia="ja-JP"/>
              </w:rPr>
            </w:pPr>
            <w:r w:rsidRPr="00F26AD2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razlog kandidature, po čemu se upravo predloženi kandidat razlikuje od ostalih i zavređuje priznanje, eventualne crtice i posebna postignuća u radu kandidata koje bi trebalo istaknuti</w:t>
            </w:r>
            <w:r w:rsidR="00AD5A3E">
              <w:rPr>
                <w:rFonts w:eastAsia="Times New Roman"/>
                <w:color w:val="003764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5421" w:type="dxa"/>
            <w:vAlign w:val="center"/>
          </w:tcPr>
          <w:p w14:paraId="67185425" w14:textId="77777777" w:rsidR="00F26AD2" w:rsidRPr="00F26AD2" w:rsidRDefault="00F26AD2" w:rsidP="00F26AD2">
            <w:pPr>
              <w:rPr>
                <w:rFonts w:eastAsia="Times New Roman"/>
                <w:color w:val="003764"/>
                <w:sz w:val="22"/>
                <w:szCs w:val="22"/>
                <w:lang w:eastAsia="ja-JP"/>
              </w:rPr>
            </w:pPr>
          </w:p>
        </w:tc>
      </w:tr>
    </w:tbl>
    <w:p w14:paraId="409A388D" w14:textId="77777777" w:rsidR="00F26AD2" w:rsidRPr="00F26AD2" w:rsidRDefault="00F26AD2" w:rsidP="00F26AD2">
      <w:pPr>
        <w:jc w:val="both"/>
        <w:rPr>
          <w:rFonts w:eastAsia="Times New Roman" w:cs="Tahoma"/>
          <w:bCs/>
          <w:color w:val="003764"/>
          <w:lang w:eastAsia="hr-HR"/>
        </w:rPr>
      </w:pPr>
    </w:p>
    <w:p w14:paraId="77785768" w14:textId="77777777" w:rsidR="00F26AD2" w:rsidRPr="00F26AD2" w:rsidRDefault="00F26AD2" w:rsidP="00F26AD2">
      <w:pPr>
        <w:jc w:val="both"/>
        <w:rPr>
          <w:rFonts w:eastAsia="Times New Roman" w:cs="Tahoma"/>
          <w:bCs/>
          <w:color w:val="003764"/>
          <w:lang w:eastAsia="hr-HR"/>
        </w:rPr>
      </w:pPr>
    </w:p>
    <w:p w14:paraId="5EBE16FB" w14:textId="77777777" w:rsidR="00F26AD2" w:rsidRPr="00F26AD2" w:rsidRDefault="00F26AD2" w:rsidP="00F26AD2">
      <w:pPr>
        <w:jc w:val="both"/>
        <w:rPr>
          <w:color w:val="003764"/>
          <w:sz w:val="22"/>
          <w:szCs w:val="22"/>
        </w:rPr>
      </w:pPr>
      <w:r w:rsidRPr="00F26AD2">
        <w:rPr>
          <w:color w:val="003764"/>
          <w:sz w:val="22"/>
          <w:szCs w:val="22"/>
        </w:rPr>
        <w:t xml:space="preserve">ZAŠTITA OSOBNIH PODATAKA </w:t>
      </w:r>
    </w:p>
    <w:p w14:paraId="3D849218" w14:textId="1C65A7CB" w:rsidR="00F26AD2" w:rsidRPr="00F26AD2" w:rsidRDefault="00F26AD2" w:rsidP="00F26AD2">
      <w:pPr>
        <w:jc w:val="both"/>
        <w:rPr>
          <w:color w:val="003764"/>
          <w:sz w:val="22"/>
          <w:szCs w:val="22"/>
        </w:rPr>
      </w:pPr>
      <w:r w:rsidRPr="00F26AD2">
        <w:rPr>
          <w:color w:val="003764"/>
          <w:sz w:val="22"/>
          <w:szCs w:val="22"/>
        </w:rPr>
        <w:t xml:space="preserve">Podatke o predlagateljima i predloženim osobama/tvrtkama/ustanovama/udrugama koje prikupljamo za potrebe realizacije dodjele </w:t>
      </w:r>
      <w:r w:rsidR="004F46F0">
        <w:rPr>
          <w:color w:val="003764"/>
          <w:sz w:val="22"/>
          <w:szCs w:val="22"/>
        </w:rPr>
        <w:t>nagrade Riječka trešnja</w:t>
      </w:r>
      <w:r w:rsidRPr="00F26AD2">
        <w:rPr>
          <w:color w:val="003764"/>
          <w:sz w:val="22"/>
          <w:szCs w:val="22"/>
        </w:rPr>
        <w:t xml:space="preserve">, koristit ćemo u skladu sa svim primjenjivim zakonima o zaštiti podataka, uključujući Opću uredbu o zaštiti podataka (GDPR). Osobni podaci svih gore spomenutih fizičkih i pravnih osoba čuvat će se u sigurnom okruženju, a pristup će im biti ograničen. Prikupljanje, korištenje i pohranjivanje svih osobnih podataka činit ćemo na siguran način, a prikupljene osobne podatke koristit ćemo samo u svrhu realizacije dodjele </w:t>
      </w:r>
      <w:r w:rsidR="00887508">
        <w:rPr>
          <w:color w:val="003764"/>
          <w:sz w:val="22"/>
          <w:szCs w:val="22"/>
        </w:rPr>
        <w:t>nagrade Riječka trešnja.</w:t>
      </w:r>
    </w:p>
    <w:p w14:paraId="21E586AD" w14:textId="77777777" w:rsidR="00F26AD2" w:rsidRPr="00F26AD2" w:rsidRDefault="00F26AD2" w:rsidP="00F26AD2">
      <w:pPr>
        <w:jc w:val="both"/>
        <w:rPr>
          <w:rFonts w:eastAsia="Times New Roman" w:cs="Tahoma"/>
          <w:bCs/>
          <w:color w:val="003764"/>
          <w:lang w:eastAsia="hr-HR"/>
        </w:rPr>
      </w:pPr>
    </w:p>
    <w:p w14:paraId="275D8582" w14:textId="23A9E213" w:rsidR="00E56710" w:rsidRPr="00E56710" w:rsidRDefault="00E56710" w:rsidP="00F26AD2">
      <w:pPr>
        <w:spacing w:after="120"/>
        <w:rPr>
          <w:rFonts w:cs="Calibri"/>
        </w:rPr>
      </w:pPr>
    </w:p>
    <w:sectPr w:rsidR="00E56710" w:rsidRPr="00E56710" w:rsidSect="00905FC8">
      <w:headerReference w:type="default" r:id="rId7"/>
      <w:footerReference w:type="default" r:id="rId8"/>
      <w:pgSz w:w="11900" w:h="16840"/>
      <w:pgMar w:top="720" w:right="1410" w:bottom="567" w:left="1276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6B5DD" w14:textId="77777777" w:rsidR="00164449" w:rsidRDefault="00164449" w:rsidP="008A4C86">
      <w:r>
        <w:separator/>
      </w:r>
    </w:p>
  </w:endnote>
  <w:endnote w:type="continuationSeparator" w:id="0">
    <w:p w14:paraId="0FADFBDF" w14:textId="77777777" w:rsidR="00164449" w:rsidRDefault="00164449" w:rsidP="008A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AF68F" w14:textId="77777777" w:rsidR="00FE436C" w:rsidRDefault="0042121D" w:rsidP="0042121D">
    <w:r>
      <w:rPr>
        <w:noProof/>
      </w:rPr>
      <w:drawing>
        <wp:inline distT="0" distB="0" distL="0" distR="0" wp14:anchorId="33ACCBD4" wp14:editId="07146042">
          <wp:extent cx="5397500" cy="279400"/>
          <wp:effectExtent l="0" t="0" r="0" b="0"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A4F01" w14:textId="77777777" w:rsidR="00164449" w:rsidRDefault="00164449" w:rsidP="008A4C86">
      <w:r>
        <w:separator/>
      </w:r>
    </w:p>
  </w:footnote>
  <w:footnote w:type="continuationSeparator" w:id="0">
    <w:p w14:paraId="24616889" w14:textId="77777777" w:rsidR="00164449" w:rsidRDefault="00164449" w:rsidP="008A4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B2EB0" w14:textId="47403142" w:rsidR="008A4C86" w:rsidRDefault="009B17F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D0CA86" wp14:editId="261F1CE8">
          <wp:simplePos x="0" y="0"/>
          <wp:positionH relativeFrom="column">
            <wp:posOffset>3752215</wp:posOffset>
          </wp:positionH>
          <wp:positionV relativeFrom="paragraph">
            <wp:posOffset>-384175</wp:posOffset>
          </wp:positionV>
          <wp:extent cx="3019425" cy="1190205"/>
          <wp:effectExtent l="0" t="0" r="0" b="0"/>
          <wp:wrapSquare wrapText="bothSides"/>
          <wp:docPr id="300492974" name="Picture 1" descr="A black brush strok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492974" name="Picture 1" descr="A black brush strok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19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2121D">
      <w:rPr>
        <w:noProof/>
      </w:rPr>
      <w:drawing>
        <wp:anchor distT="0" distB="0" distL="114300" distR="114300" simplePos="0" relativeHeight="251658240" behindDoc="0" locked="0" layoutInCell="1" allowOverlap="1" wp14:anchorId="16BF06B3" wp14:editId="60BCD39F">
          <wp:simplePos x="0" y="0"/>
          <wp:positionH relativeFrom="column">
            <wp:posOffset>-635</wp:posOffset>
          </wp:positionH>
          <wp:positionV relativeFrom="paragraph">
            <wp:posOffset>-3175</wp:posOffset>
          </wp:positionV>
          <wp:extent cx="2552700" cy="1041400"/>
          <wp:effectExtent l="0" t="0" r="0" b="6350"/>
          <wp:wrapSquare wrapText="bothSides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_memo_header_HR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9AD361" w14:textId="77777777" w:rsidR="008A4C86" w:rsidRDefault="008A4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A4EBE"/>
    <w:multiLevelType w:val="hybridMultilevel"/>
    <w:tmpl w:val="45262F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3EE1"/>
    <w:multiLevelType w:val="hybridMultilevel"/>
    <w:tmpl w:val="6A0A8BBE"/>
    <w:lvl w:ilvl="0" w:tplc="D3EEC970">
      <w:start w:val="8"/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A254D"/>
    <w:multiLevelType w:val="hybridMultilevel"/>
    <w:tmpl w:val="32C62C08"/>
    <w:lvl w:ilvl="0" w:tplc="531A5E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C4D7D"/>
    <w:multiLevelType w:val="hybridMultilevel"/>
    <w:tmpl w:val="8C062C2A"/>
    <w:lvl w:ilvl="0" w:tplc="85C2E77E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55A72"/>
    <w:multiLevelType w:val="hybridMultilevel"/>
    <w:tmpl w:val="AC7463C2"/>
    <w:lvl w:ilvl="0" w:tplc="6EFEA3B2">
      <w:numFmt w:val="bullet"/>
      <w:lvlText w:val="-"/>
      <w:lvlJc w:val="left"/>
      <w:pPr>
        <w:ind w:left="1080" w:hanging="720"/>
      </w:pPr>
      <w:rPr>
        <w:rFonts w:ascii="Verdana" w:eastAsia="Calibri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1170E"/>
    <w:multiLevelType w:val="hybridMultilevel"/>
    <w:tmpl w:val="51D60660"/>
    <w:lvl w:ilvl="0" w:tplc="531A5E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04120330">
    <w:abstractNumId w:val="0"/>
  </w:num>
  <w:num w:numId="2" w16cid:durableId="1841114362">
    <w:abstractNumId w:val="4"/>
  </w:num>
  <w:num w:numId="3" w16cid:durableId="27417824">
    <w:abstractNumId w:val="3"/>
  </w:num>
  <w:num w:numId="4" w16cid:durableId="1233082859">
    <w:abstractNumId w:val="2"/>
  </w:num>
  <w:num w:numId="5" w16cid:durableId="1287464939">
    <w:abstractNumId w:val="5"/>
  </w:num>
  <w:num w:numId="6" w16cid:durableId="2096702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AD"/>
    <w:rsid w:val="00006663"/>
    <w:rsid w:val="00006C53"/>
    <w:rsid w:val="000119E9"/>
    <w:rsid w:val="000231F3"/>
    <w:rsid w:val="0003034F"/>
    <w:rsid w:val="00042836"/>
    <w:rsid w:val="00046B16"/>
    <w:rsid w:val="0007425D"/>
    <w:rsid w:val="00085BDF"/>
    <w:rsid w:val="00090476"/>
    <w:rsid w:val="000B37A0"/>
    <w:rsid w:val="000B54E8"/>
    <w:rsid w:val="000D393E"/>
    <w:rsid w:val="000E1BE9"/>
    <w:rsid w:val="000E203A"/>
    <w:rsid w:val="00124EDF"/>
    <w:rsid w:val="001356AA"/>
    <w:rsid w:val="00143F7E"/>
    <w:rsid w:val="00161BAD"/>
    <w:rsid w:val="00164449"/>
    <w:rsid w:val="00173250"/>
    <w:rsid w:val="001D0552"/>
    <w:rsid w:val="00230EB7"/>
    <w:rsid w:val="00234AE4"/>
    <w:rsid w:val="00244073"/>
    <w:rsid w:val="0024451E"/>
    <w:rsid w:val="00252019"/>
    <w:rsid w:val="00252A8E"/>
    <w:rsid w:val="002568F0"/>
    <w:rsid w:val="0025699B"/>
    <w:rsid w:val="002774AC"/>
    <w:rsid w:val="002B0225"/>
    <w:rsid w:val="002C30DF"/>
    <w:rsid w:val="002D40C1"/>
    <w:rsid w:val="002D666F"/>
    <w:rsid w:val="002F287E"/>
    <w:rsid w:val="002F28C8"/>
    <w:rsid w:val="002F4FF3"/>
    <w:rsid w:val="003002D3"/>
    <w:rsid w:val="003050E7"/>
    <w:rsid w:val="0031381E"/>
    <w:rsid w:val="00314AC6"/>
    <w:rsid w:val="00315A29"/>
    <w:rsid w:val="00320E7E"/>
    <w:rsid w:val="00343DCC"/>
    <w:rsid w:val="00363025"/>
    <w:rsid w:val="00382719"/>
    <w:rsid w:val="00390138"/>
    <w:rsid w:val="003A66B5"/>
    <w:rsid w:val="003A7FD7"/>
    <w:rsid w:val="003B0D38"/>
    <w:rsid w:val="003E3F47"/>
    <w:rsid w:val="003E4962"/>
    <w:rsid w:val="003F5123"/>
    <w:rsid w:val="00407709"/>
    <w:rsid w:val="0042121D"/>
    <w:rsid w:val="0043410B"/>
    <w:rsid w:val="004561E7"/>
    <w:rsid w:val="00456F47"/>
    <w:rsid w:val="00471F68"/>
    <w:rsid w:val="004A2B36"/>
    <w:rsid w:val="004A6D57"/>
    <w:rsid w:val="004B07BA"/>
    <w:rsid w:val="004B4EDC"/>
    <w:rsid w:val="004D0214"/>
    <w:rsid w:val="004D76CD"/>
    <w:rsid w:val="004E4616"/>
    <w:rsid w:val="004E61FD"/>
    <w:rsid w:val="004F2328"/>
    <w:rsid w:val="004F46F0"/>
    <w:rsid w:val="004F5635"/>
    <w:rsid w:val="00524BF2"/>
    <w:rsid w:val="00526E78"/>
    <w:rsid w:val="00532230"/>
    <w:rsid w:val="0057460E"/>
    <w:rsid w:val="00583C43"/>
    <w:rsid w:val="00585532"/>
    <w:rsid w:val="005B64E0"/>
    <w:rsid w:val="005C00DE"/>
    <w:rsid w:val="005D5404"/>
    <w:rsid w:val="005E0E1E"/>
    <w:rsid w:val="005E73CC"/>
    <w:rsid w:val="005F5852"/>
    <w:rsid w:val="00611A1E"/>
    <w:rsid w:val="00616271"/>
    <w:rsid w:val="00627059"/>
    <w:rsid w:val="00632FAE"/>
    <w:rsid w:val="0064224C"/>
    <w:rsid w:val="0065608D"/>
    <w:rsid w:val="00662C53"/>
    <w:rsid w:val="00673EF0"/>
    <w:rsid w:val="006861E7"/>
    <w:rsid w:val="00695EA8"/>
    <w:rsid w:val="006A40CB"/>
    <w:rsid w:val="006B0BD4"/>
    <w:rsid w:val="006C665B"/>
    <w:rsid w:val="006D5178"/>
    <w:rsid w:val="006D56FA"/>
    <w:rsid w:val="006E1E23"/>
    <w:rsid w:val="00701E74"/>
    <w:rsid w:val="007025C6"/>
    <w:rsid w:val="00711A31"/>
    <w:rsid w:val="00717BBD"/>
    <w:rsid w:val="007200AE"/>
    <w:rsid w:val="007244A4"/>
    <w:rsid w:val="00733797"/>
    <w:rsid w:val="00741D71"/>
    <w:rsid w:val="00761B6E"/>
    <w:rsid w:val="007673BB"/>
    <w:rsid w:val="00776C2A"/>
    <w:rsid w:val="007A0CC7"/>
    <w:rsid w:val="00806A97"/>
    <w:rsid w:val="0082303D"/>
    <w:rsid w:val="00834888"/>
    <w:rsid w:val="00844526"/>
    <w:rsid w:val="008572B1"/>
    <w:rsid w:val="0086211A"/>
    <w:rsid w:val="00862965"/>
    <w:rsid w:val="0088486D"/>
    <w:rsid w:val="00887508"/>
    <w:rsid w:val="008A0035"/>
    <w:rsid w:val="008A4C86"/>
    <w:rsid w:val="008A727E"/>
    <w:rsid w:val="008B0FFB"/>
    <w:rsid w:val="008B6684"/>
    <w:rsid w:val="008C67CA"/>
    <w:rsid w:val="008D6654"/>
    <w:rsid w:val="008D7B8F"/>
    <w:rsid w:val="008F19C5"/>
    <w:rsid w:val="008F2986"/>
    <w:rsid w:val="008F7EB9"/>
    <w:rsid w:val="00905FC8"/>
    <w:rsid w:val="00912C96"/>
    <w:rsid w:val="009130EA"/>
    <w:rsid w:val="00932107"/>
    <w:rsid w:val="0095480B"/>
    <w:rsid w:val="00955933"/>
    <w:rsid w:val="00966286"/>
    <w:rsid w:val="00967BAE"/>
    <w:rsid w:val="00976B2E"/>
    <w:rsid w:val="0098629C"/>
    <w:rsid w:val="00991F9D"/>
    <w:rsid w:val="009B17FC"/>
    <w:rsid w:val="009D1B69"/>
    <w:rsid w:val="009D3046"/>
    <w:rsid w:val="009F4CB8"/>
    <w:rsid w:val="00A26A80"/>
    <w:rsid w:val="00A44773"/>
    <w:rsid w:val="00A54DDB"/>
    <w:rsid w:val="00A62513"/>
    <w:rsid w:val="00A632AE"/>
    <w:rsid w:val="00A96ECE"/>
    <w:rsid w:val="00AA794E"/>
    <w:rsid w:val="00AC06E9"/>
    <w:rsid w:val="00AD252F"/>
    <w:rsid w:val="00AD3BCA"/>
    <w:rsid w:val="00AD5A3E"/>
    <w:rsid w:val="00AE4030"/>
    <w:rsid w:val="00AF2988"/>
    <w:rsid w:val="00B020EB"/>
    <w:rsid w:val="00B025F8"/>
    <w:rsid w:val="00B143AA"/>
    <w:rsid w:val="00B50106"/>
    <w:rsid w:val="00B54A7B"/>
    <w:rsid w:val="00B562BB"/>
    <w:rsid w:val="00B65D65"/>
    <w:rsid w:val="00B966AF"/>
    <w:rsid w:val="00BB76C2"/>
    <w:rsid w:val="00BB78DC"/>
    <w:rsid w:val="00BC1ECE"/>
    <w:rsid w:val="00BC3820"/>
    <w:rsid w:val="00BC7E90"/>
    <w:rsid w:val="00BD1C80"/>
    <w:rsid w:val="00BD2CA4"/>
    <w:rsid w:val="00BD62BF"/>
    <w:rsid w:val="00BD69DC"/>
    <w:rsid w:val="00BF2177"/>
    <w:rsid w:val="00C11395"/>
    <w:rsid w:val="00C55461"/>
    <w:rsid w:val="00C562A4"/>
    <w:rsid w:val="00C5740E"/>
    <w:rsid w:val="00C66964"/>
    <w:rsid w:val="00C67EFB"/>
    <w:rsid w:val="00C71446"/>
    <w:rsid w:val="00CA656C"/>
    <w:rsid w:val="00CB0665"/>
    <w:rsid w:val="00CB29AF"/>
    <w:rsid w:val="00CD76B6"/>
    <w:rsid w:val="00D153D7"/>
    <w:rsid w:val="00D50494"/>
    <w:rsid w:val="00D75D21"/>
    <w:rsid w:val="00D816CF"/>
    <w:rsid w:val="00DB2B2D"/>
    <w:rsid w:val="00DD23FC"/>
    <w:rsid w:val="00DE205F"/>
    <w:rsid w:val="00DE4964"/>
    <w:rsid w:val="00DF3C26"/>
    <w:rsid w:val="00E05588"/>
    <w:rsid w:val="00E245A3"/>
    <w:rsid w:val="00E340CC"/>
    <w:rsid w:val="00E4181A"/>
    <w:rsid w:val="00E448B9"/>
    <w:rsid w:val="00E4491B"/>
    <w:rsid w:val="00E56710"/>
    <w:rsid w:val="00E70D10"/>
    <w:rsid w:val="00E747E1"/>
    <w:rsid w:val="00E90A16"/>
    <w:rsid w:val="00EA7E77"/>
    <w:rsid w:val="00EB1C44"/>
    <w:rsid w:val="00EC0394"/>
    <w:rsid w:val="00EC16BC"/>
    <w:rsid w:val="00ED4EE4"/>
    <w:rsid w:val="00EE3C45"/>
    <w:rsid w:val="00F0608C"/>
    <w:rsid w:val="00F24657"/>
    <w:rsid w:val="00F26AD2"/>
    <w:rsid w:val="00F745BE"/>
    <w:rsid w:val="00F94739"/>
    <w:rsid w:val="00F96B16"/>
    <w:rsid w:val="00FB2119"/>
    <w:rsid w:val="00FB42A3"/>
    <w:rsid w:val="00FB5B01"/>
    <w:rsid w:val="00FC7609"/>
    <w:rsid w:val="00FD5BD6"/>
    <w:rsid w:val="00FE436C"/>
    <w:rsid w:val="00FE6199"/>
    <w:rsid w:val="00FF314C"/>
    <w:rsid w:val="00FF3F8F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4F2954"/>
  <w15:chartTrackingRefBased/>
  <w15:docId w15:val="{FA9FBB1A-120C-4C40-B3E1-AE008E46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C8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C86"/>
  </w:style>
  <w:style w:type="paragraph" w:styleId="Footer">
    <w:name w:val="footer"/>
    <w:basedOn w:val="Normal"/>
    <w:link w:val="FooterChar"/>
    <w:uiPriority w:val="99"/>
    <w:unhideWhenUsed/>
    <w:rsid w:val="008A4C8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C86"/>
  </w:style>
  <w:style w:type="character" w:customStyle="1" w:styleId="apple-converted-space">
    <w:name w:val="apple-converted-space"/>
    <w:basedOn w:val="DefaultParagraphFont"/>
    <w:rsid w:val="008A4C86"/>
  </w:style>
  <w:style w:type="character" w:styleId="Hyperlink">
    <w:name w:val="Hyperlink"/>
    <w:uiPriority w:val="99"/>
    <w:unhideWhenUsed/>
    <w:rsid w:val="008A4C86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231F3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FE436C"/>
    <w:rPr>
      <w:i/>
      <w:iCs/>
    </w:rPr>
  </w:style>
  <w:style w:type="character" w:customStyle="1" w:styleId="apple-style-span">
    <w:name w:val="apple-style-span"/>
    <w:basedOn w:val="DefaultParagraphFont"/>
    <w:rsid w:val="00E4491B"/>
  </w:style>
  <w:style w:type="table" w:styleId="TableGrid">
    <w:name w:val="Table Grid"/>
    <w:basedOn w:val="TableNormal"/>
    <w:uiPriority w:val="59"/>
    <w:rsid w:val="0098629C"/>
    <w:rPr>
      <w:rFonts w:ascii="Times New Roman" w:eastAsia="Times New Roman" w:hAnsi="Times New Roman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B0BD4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6560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A66B5"/>
    <w:pPr>
      <w:jc w:val="center"/>
    </w:pPr>
    <w:rPr>
      <w:rFonts w:ascii="Times New Roman" w:eastAsia="Times New Roman" w:hAnsi="Times New Roman"/>
      <w:b/>
      <w:bCs/>
      <w:lang w:val="en-GB"/>
    </w:rPr>
  </w:style>
  <w:style w:type="character" w:customStyle="1" w:styleId="BodyTextChar">
    <w:name w:val="Body Text Char"/>
    <w:basedOn w:val="DefaultParagraphFont"/>
    <w:link w:val="BodyText"/>
    <w:rsid w:val="003A66B5"/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table" w:customStyle="1" w:styleId="CE-Table1">
    <w:name w:val="CE-Table 1"/>
    <w:basedOn w:val="TableNormal"/>
    <w:uiPriority w:val="48"/>
    <w:rsid w:val="007200AE"/>
    <w:rPr>
      <w:rFonts w:ascii="Trebuchet MS" w:eastAsia="Times New Roman" w:hAnsi="Trebuchet MS"/>
      <w:lang w:val="de-AT" w:eastAsia="en-U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E7E6E6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Trebuchet MS" w:hAnsi="Trebuchet MS"/>
        <w:b w:val="0"/>
        <w:bCs/>
        <w:color w:val="000000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inik\Documents\Prilago&#273;eni%20predlo&#353;ci%20sustava%20Office\memo_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memo_2021.dotx</Template>
  <TotalTime>6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Damiš</dc:creator>
  <cp:keywords/>
  <dc:description/>
  <cp:lastModifiedBy>Helga Sušanj</cp:lastModifiedBy>
  <cp:revision>7</cp:revision>
  <cp:lastPrinted>2023-02-03T14:58:00Z</cp:lastPrinted>
  <dcterms:created xsi:type="dcterms:W3CDTF">2026-07-15T07:58:00Z</dcterms:created>
  <dcterms:modified xsi:type="dcterms:W3CDTF">2026-07-15T08:03:00Z</dcterms:modified>
</cp:coreProperties>
</file>